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F50" w:rsidRDefault="004C3F50">
      <w:pPr>
        <w:rPr>
          <w:rFonts w:asciiTheme="majorHAnsi" w:hAnsiTheme="majorHAnsi"/>
        </w:rPr>
      </w:pPr>
    </w:p>
    <w:p w:rsidR="00A04588" w:rsidRDefault="00A04588" w:rsidP="00FF7ADC">
      <w:pPr>
        <w:rPr>
          <w:rFonts w:ascii="Arial" w:hAnsi="Arial" w:cs="Arial"/>
          <w:b/>
          <w:sz w:val="24"/>
          <w:szCs w:val="24"/>
          <w:u w:val="single"/>
        </w:rPr>
      </w:pPr>
    </w:p>
    <w:p w:rsidR="00A04588" w:rsidRDefault="00A04588" w:rsidP="00FF7ADC">
      <w:pPr>
        <w:rPr>
          <w:rFonts w:ascii="Arial" w:hAnsi="Arial" w:cs="Arial"/>
          <w:b/>
          <w:sz w:val="24"/>
          <w:szCs w:val="24"/>
          <w:u w:val="single"/>
        </w:rPr>
      </w:pPr>
    </w:p>
    <w:p w:rsidR="00A04588" w:rsidRDefault="00A04588" w:rsidP="00FF7ADC">
      <w:pPr>
        <w:rPr>
          <w:rFonts w:ascii="Arial" w:hAnsi="Arial" w:cs="Arial"/>
          <w:b/>
          <w:sz w:val="24"/>
          <w:szCs w:val="24"/>
          <w:u w:val="single"/>
        </w:rPr>
      </w:pPr>
    </w:p>
    <w:p w:rsidR="00A04588" w:rsidRDefault="00A04588" w:rsidP="00FF7ADC">
      <w:pPr>
        <w:rPr>
          <w:rFonts w:ascii="Arial" w:hAnsi="Arial" w:cs="Arial"/>
          <w:b/>
          <w:sz w:val="24"/>
          <w:szCs w:val="24"/>
          <w:u w:val="single"/>
        </w:rPr>
      </w:pPr>
    </w:p>
    <w:p w:rsidR="00A04588" w:rsidRDefault="00A04588" w:rsidP="00FF7ADC">
      <w:pPr>
        <w:rPr>
          <w:rFonts w:ascii="Arial" w:hAnsi="Arial" w:cs="Arial"/>
          <w:b/>
          <w:sz w:val="24"/>
          <w:szCs w:val="24"/>
          <w:u w:val="single"/>
        </w:rPr>
      </w:pPr>
    </w:p>
    <w:p w:rsidR="00A04588" w:rsidRDefault="00A04588" w:rsidP="00FF7ADC">
      <w:pPr>
        <w:rPr>
          <w:rFonts w:ascii="Arial" w:hAnsi="Arial" w:cs="Arial"/>
          <w:b/>
          <w:sz w:val="24"/>
          <w:szCs w:val="24"/>
          <w:u w:val="single"/>
        </w:rPr>
      </w:pPr>
    </w:p>
    <w:p w:rsidR="00A04588" w:rsidRDefault="00A04588" w:rsidP="00FF7ADC">
      <w:pPr>
        <w:rPr>
          <w:rFonts w:ascii="Arial" w:hAnsi="Arial" w:cs="Arial"/>
          <w:b/>
          <w:sz w:val="24"/>
          <w:szCs w:val="24"/>
          <w:u w:val="single"/>
        </w:rPr>
      </w:pPr>
    </w:p>
    <w:p w:rsidR="00536DBD" w:rsidRDefault="00536DBD" w:rsidP="00D95342">
      <w:pPr>
        <w:rPr>
          <w:rFonts w:ascii="Arial" w:hAnsi="Arial" w:cs="Arial"/>
          <w:b/>
          <w:u w:val="single"/>
        </w:rPr>
      </w:pPr>
    </w:p>
    <w:p w:rsidR="00536DBD" w:rsidRDefault="00536DBD" w:rsidP="00D95342">
      <w:pPr>
        <w:rPr>
          <w:rFonts w:ascii="Arial" w:hAnsi="Arial" w:cs="Arial"/>
          <w:b/>
          <w:u w:val="single"/>
        </w:rPr>
      </w:pPr>
    </w:p>
    <w:p w:rsidR="00536DBD" w:rsidRDefault="00536DBD" w:rsidP="00D95342">
      <w:pPr>
        <w:rPr>
          <w:rFonts w:ascii="Arial" w:hAnsi="Arial" w:cs="Arial"/>
          <w:b/>
          <w:u w:val="single"/>
        </w:rPr>
      </w:pPr>
    </w:p>
    <w:p w:rsidR="00D95342" w:rsidRDefault="00536DBD" w:rsidP="00D9534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PE Kit – Summer Term &amp; Next Academic Year</w:t>
      </w:r>
    </w:p>
    <w:p w:rsidR="00D95342" w:rsidRDefault="00D95342" w:rsidP="00D95342">
      <w:pPr>
        <w:rPr>
          <w:rFonts w:ascii="Arial" w:hAnsi="Arial" w:cs="Arial"/>
          <w:b/>
          <w:u w:val="single"/>
        </w:rPr>
      </w:pPr>
    </w:p>
    <w:p w:rsidR="00D95342" w:rsidRDefault="00D95342" w:rsidP="00D95342"/>
    <w:p w:rsidR="00D95342" w:rsidRDefault="00D95342" w:rsidP="00D95342">
      <w:r>
        <w:t xml:space="preserve">Dear Parent/Guardian, </w:t>
      </w:r>
    </w:p>
    <w:p w:rsidR="00D95342" w:rsidRDefault="00D95342" w:rsidP="00D95342"/>
    <w:p w:rsidR="00A04588" w:rsidRDefault="00536DBD" w:rsidP="00FF7ADC">
      <w:r>
        <w:t xml:space="preserve">Following on from the recent letter regarding updates to the uniform policy, I would like to update </w:t>
      </w:r>
      <w:proofErr w:type="gramStart"/>
      <w:r>
        <w:t xml:space="preserve">you </w:t>
      </w:r>
      <w:r w:rsidR="00AD1B25">
        <w:t xml:space="preserve"> f</w:t>
      </w:r>
      <w:r w:rsidR="00E80021">
        <w:t>urther</w:t>
      </w:r>
      <w:proofErr w:type="gramEnd"/>
      <w:r w:rsidR="00E80021">
        <w:t xml:space="preserve"> </w:t>
      </w:r>
      <w:r>
        <w:t>on some changes to the PE kit.</w:t>
      </w:r>
    </w:p>
    <w:p w:rsidR="00536DBD" w:rsidRDefault="00536DBD" w:rsidP="00FF7ADC"/>
    <w:p w:rsidR="00536DBD" w:rsidRDefault="00536DBD" w:rsidP="00FF7ADC">
      <w:r>
        <w:t>With the weather finally becoming drier and warmer – we have made some changes to what students can wear within PE</w:t>
      </w:r>
      <w:r w:rsidR="00277A56">
        <w:t>.</w:t>
      </w:r>
    </w:p>
    <w:p w:rsidR="00536DBD" w:rsidRDefault="00536DBD" w:rsidP="00FF7ADC"/>
    <w:p w:rsidR="00536DBD" w:rsidRPr="00536DBD" w:rsidRDefault="00536DBD" w:rsidP="00FF7ADC">
      <w:pPr>
        <w:rPr>
          <w:b/>
          <w:u w:val="single"/>
        </w:rPr>
      </w:pPr>
      <w:r w:rsidRPr="00536DBD">
        <w:rPr>
          <w:b/>
          <w:u w:val="single"/>
        </w:rPr>
        <w:t>PE Kit</w:t>
      </w:r>
      <w:r>
        <w:rPr>
          <w:b/>
          <w:u w:val="single"/>
        </w:rPr>
        <w:t xml:space="preserve"> – Permitted Items</w:t>
      </w:r>
    </w:p>
    <w:p w:rsidR="00536DBD" w:rsidRPr="00277A56" w:rsidRDefault="00536DBD" w:rsidP="00FF7ADC">
      <w:pPr>
        <w:rPr>
          <w:b/>
          <w:u w:val="single"/>
        </w:rPr>
      </w:pPr>
      <w:r w:rsidRPr="00277A56">
        <w:rPr>
          <w:b/>
          <w:u w:val="single"/>
        </w:rPr>
        <w:t>Top Half</w:t>
      </w:r>
    </w:p>
    <w:p w:rsidR="00536DBD" w:rsidRDefault="003525B9" w:rsidP="003525B9">
      <w:pPr>
        <w:pStyle w:val="ListParagraph"/>
        <w:numPr>
          <w:ilvl w:val="0"/>
          <w:numId w:val="5"/>
        </w:numPr>
      </w:pPr>
      <w:r>
        <w:t>USH Polo Top</w:t>
      </w:r>
    </w:p>
    <w:p w:rsidR="003525B9" w:rsidRDefault="003525B9" w:rsidP="003525B9">
      <w:pPr>
        <w:pStyle w:val="ListParagraph"/>
        <w:numPr>
          <w:ilvl w:val="0"/>
          <w:numId w:val="5"/>
        </w:numPr>
      </w:pPr>
      <w:r>
        <w:t>USH Fleece</w:t>
      </w:r>
    </w:p>
    <w:p w:rsidR="003525B9" w:rsidRDefault="003525B9" w:rsidP="003525B9">
      <w:pPr>
        <w:pStyle w:val="ListParagraph"/>
        <w:numPr>
          <w:ilvl w:val="0"/>
          <w:numId w:val="5"/>
        </w:numPr>
      </w:pPr>
      <w:r>
        <w:t>USH Full Zip Top (Available from Oct 23/24)</w:t>
      </w:r>
    </w:p>
    <w:p w:rsidR="003525B9" w:rsidRDefault="00595D76" w:rsidP="003525B9">
      <w:pPr>
        <w:pStyle w:val="ListParagraph"/>
        <w:numPr>
          <w:ilvl w:val="0"/>
          <w:numId w:val="5"/>
        </w:numPr>
      </w:pPr>
      <w:r>
        <w:t>Base Layer – Blue or Black: worn under polo shirt during cold weather</w:t>
      </w:r>
    </w:p>
    <w:p w:rsidR="00595D76" w:rsidRPr="00595D76" w:rsidRDefault="00595D76" w:rsidP="00595D76">
      <w:pPr>
        <w:rPr>
          <w:b/>
          <w:u w:val="single"/>
        </w:rPr>
      </w:pPr>
      <w:r w:rsidRPr="00595D76">
        <w:rPr>
          <w:b/>
          <w:u w:val="single"/>
        </w:rPr>
        <w:t>Bottom Half</w:t>
      </w:r>
    </w:p>
    <w:p w:rsidR="00595D76" w:rsidRDefault="00595D76" w:rsidP="00595D76">
      <w:pPr>
        <w:pStyle w:val="ListParagraph"/>
        <w:numPr>
          <w:ilvl w:val="0"/>
          <w:numId w:val="6"/>
        </w:numPr>
      </w:pPr>
      <w:r>
        <w:t xml:space="preserve">Black Shorts (Note: Not skin tight) / </w:t>
      </w:r>
      <w:proofErr w:type="spellStart"/>
      <w:r>
        <w:t>Skort</w:t>
      </w:r>
      <w:proofErr w:type="spellEnd"/>
    </w:p>
    <w:p w:rsidR="00595D76" w:rsidRDefault="00595D76" w:rsidP="00595D76">
      <w:pPr>
        <w:pStyle w:val="ListParagraph"/>
        <w:numPr>
          <w:ilvl w:val="0"/>
          <w:numId w:val="6"/>
        </w:numPr>
      </w:pPr>
      <w:r>
        <w:t>Plain Black Tracksuit Bottoms</w:t>
      </w:r>
    </w:p>
    <w:p w:rsidR="00595D76" w:rsidRDefault="00595D76" w:rsidP="00595D76">
      <w:pPr>
        <w:pStyle w:val="ListParagraph"/>
        <w:numPr>
          <w:ilvl w:val="0"/>
          <w:numId w:val="6"/>
        </w:numPr>
      </w:pPr>
      <w:r>
        <w:t>Black Leggings – (Note: In warm weather no shorter then Knee Length)</w:t>
      </w:r>
    </w:p>
    <w:p w:rsidR="00595D76" w:rsidRDefault="00595D76" w:rsidP="00595D76">
      <w:pPr>
        <w:pStyle w:val="ListParagraph"/>
        <w:numPr>
          <w:ilvl w:val="0"/>
          <w:numId w:val="6"/>
        </w:numPr>
      </w:pPr>
      <w:r>
        <w:t>Socks – Trainer Black or White or Black Football Socks</w:t>
      </w:r>
    </w:p>
    <w:p w:rsidR="00595D76" w:rsidRPr="00595D76" w:rsidRDefault="00595D76" w:rsidP="00595D76">
      <w:pPr>
        <w:rPr>
          <w:b/>
          <w:u w:val="single"/>
        </w:rPr>
      </w:pPr>
      <w:r w:rsidRPr="00595D76">
        <w:rPr>
          <w:b/>
          <w:u w:val="single"/>
        </w:rPr>
        <w:t>Footwear</w:t>
      </w:r>
    </w:p>
    <w:p w:rsidR="00595D76" w:rsidRDefault="00595D76" w:rsidP="00595D76">
      <w:pPr>
        <w:pStyle w:val="ListParagraph"/>
        <w:numPr>
          <w:ilvl w:val="0"/>
          <w:numId w:val="7"/>
        </w:numPr>
      </w:pPr>
      <w:r>
        <w:t>Trainers</w:t>
      </w:r>
    </w:p>
    <w:p w:rsidR="00595D76" w:rsidRDefault="00595D76" w:rsidP="00595D76">
      <w:pPr>
        <w:pStyle w:val="ListParagraph"/>
        <w:numPr>
          <w:ilvl w:val="0"/>
          <w:numId w:val="7"/>
        </w:numPr>
      </w:pPr>
      <w:r>
        <w:t>Astro Style</w:t>
      </w:r>
    </w:p>
    <w:p w:rsidR="00595D76" w:rsidRDefault="00595D76" w:rsidP="00595D76">
      <w:pPr>
        <w:pStyle w:val="ListParagraph"/>
        <w:numPr>
          <w:ilvl w:val="0"/>
          <w:numId w:val="7"/>
        </w:numPr>
      </w:pPr>
      <w:r>
        <w:t>Moulds / Studs only for field activities (as advised to the class by PE teacher)</w:t>
      </w:r>
    </w:p>
    <w:p w:rsidR="00595D76" w:rsidRDefault="00595D76" w:rsidP="00595D76"/>
    <w:p w:rsidR="00595D76" w:rsidRDefault="00E80021" w:rsidP="00595D76">
      <w:r>
        <w:t xml:space="preserve">If you are unsure about </w:t>
      </w:r>
      <w:r w:rsidR="0088442B">
        <w:t xml:space="preserve">any of the guidance above, please </w:t>
      </w:r>
      <w:r>
        <w:t>see the pictures below which may</w:t>
      </w:r>
      <w:r w:rsidR="0088442B">
        <w:t xml:space="preserve"> help with understanding what is recognised as accepted or not</w:t>
      </w:r>
      <w:r w:rsidR="00EC4FC6">
        <w:t xml:space="preserve"> permitted.</w:t>
      </w:r>
    </w:p>
    <w:p w:rsidR="00EC4FC6" w:rsidRDefault="00EC4FC6" w:rsidP="00595D76"/>
    <w:p w:rsidR="00EC4FC6" w:rsidRDefault="00EC4FC6" w:rsidP="00595D76">
      <w:r>
        <w:t>If in any doubt, please speak to a member of the PE department.</w:t>
      </w:r>
    </w:p>
    <w:p w:rsidR="00EC4FC6" w:rsidRDefault="00EC4FC6" w:rsidP="00595D76"/>
    <w:p w:rsidR="00EC4FC6" w:rsidRDefault="00EC4FC6" w:rsidP="00595D76">
      <w:r>
        <w:t>With every best wish,</w:t>
      </w:r>
    </w:p>
    <w:p w:rsidR="00E80021" w:rsidRDefault="00E80021" w:rsidP="00595D76">
      <w:bookmarkStart w:id="0" w:name="_GoBack"/>
      <w:bookmarkEnd w:id="0"/>
    </w:p>
    <w:p w:rsidR="00EC4FC6" w:rsidRDefault="00EC4FC6" w:rsidP="00595D76">
      <w:r>
        <w:t>Mr Janata</w:t>
      </w:r>
    </w:p>
    <w:p w:rsidR="00EC4FC6" w:rsidRDefault="00EC4FC6" w:rsidP="00595D76"/>
    <w:p w:rsidR="00EC4FC6" w:rsidRDefault="00EC4FC6" w:rsidP="00595D76">
      <w:r>
        <w:t>Head of PE</w:t>
      </w:r>
    </w:p>
    <w:p w:rsidR="00EC4FC6" w:rsidRDefault="00E80021" w:rsidP="00595D76">
      <w:hyperlink r:id="rId8" w:history="1">
        <w:r w:rsidR="00EC4FC6" w:rsidRPr="00843F1D">
          <w:rPr>
            <w:rStyle w:val="Hyperlink"/>
          </w:rPr>
          <w:t>Christopher.janata@ushschool.org</w:t>
        </w:r>
      </w:hyperlink>
      <w:r w:rsidR="00EC4FC6">
        <w:t xml:space="preserve"> </w:t>
      </w:r>
    </w:p>
    <w:p w:rsidR="000263E0" w:rsidRDefault="000263E0" w:rsidP="00595D76">
      <w:pPr>
        <w:rPr>
          <w:b/>
          <w:u w:val="single"/>
        </w:rPr>
      </w:pPr>
    </w:p>
    <w:p w:rsidR="000263E0" w:rsidRDefault="000263E0" w:rsidP="00595D76">
      <w:pPr>
        <w:rPr>
          <w:b/>
          <w:u w:val="single"/>
        </w:rPr>
      </w:pPr>
    </w:p>
    <w:p w:rsidR="000263E0" w:rsidRDefault="000263E0" w:rsidP="00595D76">
      <w:pPr>
        <w:rPr>
          <w:b/>
          <w:u w:val="single"/>
        </w:rPr>
      </w:pPr>
    </w:p>
    <w:p w:rsidR="00EC4FC6" w:rsidRPr="00727D29" w:rsidRDefault="00EC4FC6" w:rsidP="00595D76">
      <w:pPr>
        <w:rPr>
          <w:b/>
          <w:u w:val="single"/>
        </w:rPr>
      </w:pPr>
      <w:r w:rsidRPr="00727D29">
        <w:rPr>
          <w:b/>
          <w:u w:val="single"/>
        </w:rPr>
        <w:t>Permitted Items</w:t>
      </w:r>
    </w:p>
    <w:p w:rsidR="00EC4FC6" w:rsidRDefault="002D281E" w:rsidP="00595D76">
      <w:r w:rsidRPr="004229BA">
        <w:rPr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522F7A1B" wp14:editId="026C4524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3279140" cy="25349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2454" r="51030" b="15895"/>
                    <a:stretch/>
                  </pic:blipFill>
                  <pic:spPr bwMode="auto">
                    <a:xfrm>
                      <a:off x="0" y="0"/>
                      <a:ext cx="327914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5B9" w:rsidRDefault="00277A56" w:rsidP="00FF7ADC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16EF4AA">
            <wp:simplePos x="0" y="0"/>
            <wp:positionH relativeFrom="column">
              <wp:posOffset>3353435</wp:posOffset>
            </wp:positionH>
            <wp:positionV relativeFrom="paragraph">
              <wp:posOffset>111760</wp:posOffset>
            </wp:positionV>
            <wp:extent cx="1955800" cy="2339340"/>
            <wp:effectExtent l="0" t="0" r="635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6" t="31462" r="27539" b="15457"/>
                    <a:stretch/>
                  </pic:blipFill>
                  <pic:spPr bwMode="auto">
                    <a:xfrm>
                      <a:off x="0" y="0"/>
                      <a:ext cx="195580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83124AB" wp14:editId="30587B14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109470" cy="1402715"/>
            <wp:effectExtent l="0" t="0" r="508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30531" r="54441" b="27997"/>
                    <a:stretch/>
                  </pic:blipFill>
                  <pic:spPr bwMode="auto">
                    <a:xfrm>
                      <a:off x="0" y="0"/>
                      <a:ext cx="2113646" cy="140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81E" w:rsidRDefault="002D281E" w:rsidP="00FF7ADC"/>
    <w:p w:rsidR="002D281E" w:rsidRDefault="002D281E" w:rsidP="00FF7ADC"/>
    <w:p w:rsidR="002D281E" w:rsidRDefault="002D281E" w:rsidP="00FF7ADC"/>
    <w:p w:rsidR="002D281E" w:rsidRDefault="002D281E" w:rsidP="00FF7ADC"/>
    <w:p w:rsidR="00460777" w:rsidRDefault="00460777" w:rsidP="00FF7ADC"/>
    <w:p w:rsidR="00460777" w:rsidRDefault="00460777" w:rsidP="00FF7ADC"/>
    <w:p w:rsidR="00460777" w:rsidRDefault="00460777" w:rsidP="00FF7ADC"/>
    <w:p w:rsidR="00460777" w:rsidRDefault="00460777" w:rsidP="00FF7ADC"/>
    <w:p w:rsidR="00460777" w:rsidRDefault="00460777" w:rsidP="00FF7ADC"/>
    <w:p w:rsidR="002D281E" w:rsidRPr="003D3DA5" w:rsidRDefault="002E12E6" w:rsidP="00FF7ADC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194C64E">
            <wp:simplePos x="0" y="0"/>
            <wp:positionH relativeFrom="margin">
              <wp:posOffset>112541</wp:posOffset>
            </wp:positionH>
            <wp:positionV relativeFrom="paragraph">
              <wp:posOffset>2767525</wp:posOffset>
            </wp:positionV>
            <wp:extent cx="2095500" cy="21577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2" t="29416" r="57409" b="20424"/>
                    <a:stretch/>
                  </pic:blipFill>
                  <pic:spPr bwMode="auto">
                    <a:xfrm>
                      <a:off x="0" y="0"/>
                      <a:ext cx="209550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77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9C7FF63" wp14:editId="689D7126">
            <wp:simplePos x="0" y="0"/>
            <wp:positionH relativeFrom="column">
              <wp:posOffset>1930507</wp:posOffset>
            </wp:positionH>
            <wp:positionV relativeFrom="paragraph">
              <wp:posOffset>160674</wp:posOffset>
            </wp:positionV>
            <wp:extent cx="1946275" cy="23444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29939" r="73189" b="17274"/>
                    <a:stretch/>
                  </pic:blipFill>
                  <pic:spPr bwMode="auto">
                    <a:xfrm>
                      <a:off x="0" y="0"/>
                      <a:ext cx="1946275" cy="234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77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29A43B5" wp14:editId="13243B04">
            <wp:simplePos x="0" y="0"/>
            <wp:positionH relativeFrom="margin">
              <wp:posOffset>3942061</wp:posOffset>
            </wp:positionH>
            <wp:positionV relativeFrom="paragraph">
              <wp:posOffset>106303</wp:posOffset>
            </wp:positionV>
            <wp:extent cx="2399030" cy="2317115"/>
            <wp:effectExtent l="0" t="0" r="127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5" t="40378" r="28097" b="9986"/>
                    <a:stretch/>
                  </pic:blipFill>
                  <pic:spPr bwMode="auto">
                    <a:xfrm>
                      <a:off x="0" y="0"/>
                      <a:ext cx="2399030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7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53E7D57" wp14:editId="295B6E04">
            <wp:simplePos x="0" y="0"/>
            <wp:positionH relativeFrom="margin">
              <wp:align>left</wp:align>
            </wp:positionH>
            <wp:positionV relativeFrom="paragraph">
              <wp:posOffset>269429</wp:posOffset>
            </wp:positionV>
            <wp:extent cx="1927860" cy="23139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9" t="29347" r="28983" b="23381"/>
                    <a:stretch/>
                  </pic:blipFill>
                  <pic:spPr bwMode="auto">
                    <a:xfrm>
                      <a:off x="0" y="0"/>
                      <a:ext cx="192786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81E" w:rsidRPr="003D3DA5" w:rsidSect="00AA35D1">
      <w:headerReference w:type="first" r:id="rId16"/>
      <w:footerReference w:type="first" r:id="rId17"/>
      <w:pgSz w:w="11900" w:h="16840" w:code="9"/>
      <w:pgMar w:top="567" w:right="987" w:bottom="992" w:left="1134" w:header="709" w:footer="7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563" w:rsidRDefault="008F7563">
      <w:r>
        <w:separator/>
      </w:r>
    </w:p>
  </w:endnote>
  <w:endnote w:type="continuationSeparator" w:id="0">
    <w:p w:rsidR="008F7563" w:rsidRDefault="008F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F29" w:rsidRDefault="004A2F29" w:rsidP="007178ED">
    <w:r>
      <w:rPr>
        <w:noProof/>
        <w:sz w:val="14"/>
        <w:szCs w:val="14"/>
        <w:lang w:eastAsia="en-GB"/>
      </w:rPr>
      <w:drawing>
        <wp:anchor distT="0" distB="0" distL="114300" distR="114300" simplePos="0" relativeHeight="251669504" behindDoc="1" locked="0" layoutInCell="1" allowOverlap="1" wp14:anchorId="05309135" wp14:editId="333F636A">
          <wp:simplePos x="0" y="0"/>
          <wp:positionH relativeFrom="column">
            <wp:posOffset>5928995</wp:posOffset>
          </wp:positionH>
          <wp:positionV relativeFrom="paragraph">
            <wp:posOffset>37465</wp:posOffset>
          </wp:positionV>
          <wp:extent cx="476250" cy="476250"/>
          <wp:effectExtent l="0" t="0" r="0" b="0"/>
          <wp:wrapTight wrapText="bothSides">
            <wp:wrapPolygon edited="0">
              <wp:start x="0" y="0"/>
              <wp:lineTo x="0" y="20736"/>
              <wp:lineTo x="20736" y="20736"/>
              <wp:lineTo x="20736" y="0"/>
              <wp:lineTo x="0" y="0"/>
            </wp:wrapPolygon>
          </wp:wrapTight>
          <wp:docPr id="5" name="Picture 5" descr="\\ushschool.local\staff\jpr\Logos\US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shschool.local\staff\jpr\Logos\US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"/>
        <w:szCs w:val="14"/>
        <w:lang w:eastAsia="en-GB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2744470</wp:posOffset>
          </wp:positionH>
          <wp:positionV relativeFrom="paragraph">
            <wp:posOffset>-316865</wp:posOffset>
          </wp:positionV>
          <wp:extent cx="594995" cy="775335"/>
          <wp:effectExtent l="0" t="0" r="0" b="5715"/>
          <wp:wrapTight wrapText="bothSides">
            <wp:wrapPolygon edited="0">
              <wp:start x="0" y="0"/>
              <wp:lineTo x="0" y="21229"/>
              <wp:lineTo x="20747" y="21229"/>
              <wp:lineTo x="207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TCMYK@30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77830CE4" wp14:editId="79928621">
          <wp:simplePos x="0" y="0"/>
          <wp:positionH relativeFrom="margin">
            <wp:posOffset>-380365</wp:posOffset>
          </wp:positionH>
          <wp:positionV relativeFrom="paragraph">
            <wp:posOffset>67310</wp:posOffset>
          </wp:positionV>
          <wp:extent cx="714299" cy="37401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JEP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99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2F29" w:rsidRDefault="004A2F29" w:rsidP="007178ED">
    <w:pPr>
      <w:pStyle w:val="Footer"/>
    </w:pPr>
  </w:p>
  <w:p w:rsidR="004A2F29" w:rsidRDefault="004A2F29" w:rsidP="007178ED"/>
  <w:p w:rsidR="004A2F29" w:rsidRDefault="004A2F29" w:rsidP="007178ED">
    <w:pPr>
      <w:jc w:val="center"/>
      <w:rPr>
        <w:sz w:val="14"/>
        <w:szCs w:val="14"/>
      </w:rPr>
    </w:pPr>
    <w:r>
      <w:rPr>
        <w:sz w:val="14"/>
        <w:szCs w:val="14"/>
      </w:rPr>
      <w:t>UPPER SHIRLEY HIGH SCHOOL is part of the Jefferys Education Partnership, registered in England and Wales, Company Registration Number 10749662</w:t>
    </w:r>
  </w:p>
  <w:p w:rsidR="004A2F29" w:rsidRDefault="004A2F29" w:rsidP="007178ED">
    <w:pPr>
      <w:jc w:val="center"/>
      <w:rPr>
        <w:sz w:val="14"/>
        <w:szCs w:val="14"/>
      </w:rPr>
    </w:pPr>
    <w:r>
      <w:rPr>
        <w:sz w:val="14"/>
        <w:szCs w:val="14"/>
      </w:rPr>
      <w:t>Registered Office: Hamwic Education Trust, Unit E, The Mill Yard, Nursling Street, Southampton, SO16 0AJ. VAT Registration: 268216686</w:t>
    </w:r>
  </w:p>
  <w:p w:rsidR="004A2F29" w:rsidRDefault="004A2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563" w:rsidRDefault="008F7563">
      <w:r>
        <w:separator/>
      </w:r>
    </w:p>
  </w:footnote>
  <w:footnote w:type="continuationSeparator" w:id="0">
    <w:p w:rsidR="008F7563" w:rsidRDefault="008F7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F29" w:rsidRDefault="004A2F29">
    <w:pPr>
      <w:pStyle w:val="Header"/>
      <w:rPr>
        <w:noProof/>
        <w:lang w:val="en-GB" w:eastAsia="en-GB"/>
      </w:rPr>
    </w:pPr>
  </w:p>
  <w:p w:rsidR="004A2F29" w:rsidRDefault="004A2F29" w:rsidP="009B3824">
    <w:pPr>
      <w:pStyle w:val="Header"/>
      <w:tabs>
        <w:tab w:val="clear" w:pos="4320"/>
        <w:tab w:val="clear" w:pos="8640"/>
        <w:tab w:val="left" w:pos="2415"/>
      </w:tabs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D8F88A9" wp14:editId="467A916A">
              <wp:simplePos x="0" y="0"/>
              <wp:positionH relativeFrom="column">
                <wp:posOffset>4718050</wp:posOffset>
              </wp:positionH>
              <wp:positionV relativeFrom="paragraph">
                <wp:posOffset>933450</wp:posOffset>
              </wp:positionV>
              <wp:extent cx="2036445" cy="1404620"/>
              <wp:effectExtent l="0" t="0" r="1905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644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2F29" w:rsidRPr="004F0D68" w:rsidRDefault="004A2F29" w:rsidP="009B3824">
                          <w:pPr>
                            <w:rPr>
                              <w:b/>
                              <w:color w:val="4F81BD" w:themeColor="accent1"/>
                            </w:rPr>
                          </w:pPr>
                          <w:r w:rsidRPr="004F0D68">
                            <w:rPr>
                              <w:b/>
                              <w:color w:val="4F81BD" w:themeColor="accent1"/>
                            </w:rPr>
                            <w:t>Headteacher: Mr C Sykes</w:t>
                          </w:r>
                        </w:p>
                        <w:p w:rsidR="004A2F29" w:rsidRPr="009B3824" w:rsidRDefault="004A2F29" w:rsidP="009B3824"/>
                        <w:p w:rsidR="004A2F29" w:rsidRPr="009B3824" w:rsidRDefault="004A2F29" w:rsidP="009B3824">
                          <w:pPr>
                            <w:rPr>
                              <w:b/>
                            </w:rPr>
                          </w:pPr>
                          <w:r w:rsidRPr="009B3824">
                            <w:rPr>
                              <w:b/>
                            </w:rPr>
                            <w:t>Upper Shirley High School</w:t>
                          </w:r>
                        </w:p>
                        <w:p w:rsidR="004A2F29" w:rsidRPr="009B3824" w:rsidRDefault="004A2F29" w:rsidP="009B3824">
                          <w:r w:rsidRPr="009B3824">
                            <w:t>Bellemoor Road</w:t>
                          </w:r>
                        </w:p>
                        <w:p w:rsidR="004A2F29" w:rsidRPr="009B3824" w:rsidRDefault="004A2F29" w:rsidP="009B3824">
                          <w:r w:rsidRPr="009B3824">
                            <w:t>Shirley</w:t>
                          </w:r>
                        </w:p>
                        <w:p w:rsidR="004A2F29" w:rsidRPr="009B3824" w:rsidRDefault="004A2F29" w:rsidP="009B3824">
                          <w:r w:rsidRPr="009B3824">
                            <w:t>Southampton</w:t>
                          </w:r>
                        </w:p>
                        <w:p w:rsidR="004A2F29" w:rsidRDefault="004A2F29" w:rsidP="009B3824">
                          <w:r w:rsidRPr="009B3824">
                            <w:t>SO15 7QU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D8F88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1.5pt;margin-top:73.5pt;width:160.3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FtIQIAAB4EAAAOAAAAZHJzL2Uyb0RvYy54bWysU11v2yAUfZ+0/4B4X+x4TtpacaouXaZJ&#10;3YfU7gdgjGM04DIgsbNfvwtO06h7m8YDAu7lcO65h9XtqBU5COclmJrOZzklwnBopdnV9MfT9t01&#10;JT4w0zIFRtT0KDy9Xb99sxpsJQroQbXCEQQxvhpsTfsQbJVlnvdCMz8DKwwGO3CaBdy6XdY6NiC6&#10;VlmR58tsANdaB1x4j6f3U5CuE37XCR6+dZ0XgaiaIreQZpfmJs7ZesWqnWO2l/xEg/0DC82kwUfP&#10;UPcsMLJ38i8oLbkDD12YcdAZdJ3kItWA1czzV9U89syKVAuK4+1ZJv//YPnXw3dHZFvTYn5FiWEa&#10;m/QkxkA+wEiKqM9gfYVpjxYTw4jH2OdUq7cPwH96YmDTM7MTd87B0AvWIr95vJldXJ1wfARphi/Q&#10;4jNsHyABjZ3TUTyUgyA69ul47k2kwvGwyN8vy3JBCcfYvMzLZZG6l7Hq+bp1PnwSoElc1NRh8xM8&#10;Ozz4EOmw6jklvuZByXYrlUobt2s2ypEDQ6Ns00gVvEpThgw1vVkUi4RsIN5PHtIyoJGV1DW9zuOY&#10;rBXl+GjalBKYVNMamShz0idKMokTxmbExChaA+0RlXIwGRY/GC56cL8pGdCsNfW/9swJStRng2rf&#10;zMsyujttysUVSkPcZaS5jDDDEaqmgZJpuQnpRyQd7B12ZSuTXi9MTlzRhEnG04eJLr/cp6yXb73+&#10;AwAA//8DAFBLAwQUAAYACAAAACEAws5d++EAAAAMAQAADwAAAGRycy9kb3ducmV2LnhtbEyPwU7D&#10;MBBE70j8g7VI3KhDU5IqjVNVVFw4IFGQ6NGNnTgiXlu2m4a/Z3uC245mNPum3s52ZJMOcXAo4HGR&#10;AdPYOjVgL+Dz4+VhDSwmiUqODrWAHx1h29ze1LJS7oLvejqknlEJxkoKMCn5ivPYGm1lXDivkbzO&#10;BSsTydBzFeSFyu3Il1lWcCsHpA9Gev1sdPt9OFsBX9YMah/ejp0ap/1rt3vyc/BC3N/Nuw2wpOf0&#10;F4YrPqFDQ0wnd0YV2SigXOW0JZGxKum4JrIiL4GdBOTFegm8qfn/Ec0vAAAA//8DAFBLAQItABQA&#10;BgAIAAAAIQC2gziS/gAAAOEBAAATAAAAAAAAAAAAAAAAAAAAAABbQ29udGVudF9UeXBlc10ueG1s&#10;UEsBAi0AFAAGAAgAAAAhADj9If/WAAAAlAEAAAsAAAAAAAAAAAAAAAAALwEAAF9yZWxzLy5yZWxz&#10;UEsBAi0AFAAGAAgAAAAhAHhC4W0hAgAAHgQAAA4AAAAAAAAAAAAAAAAALgIAAGRycy9lMm9Eb2Mu&#10;eG1sUEsBAi0AFAAGAAgAAAAhAMLOXfvhAAAADAEAAA8AAAAAAAAAAAAAAAAAewQAAGRycy9kb3du&#10;cmV2LnhtbFBLBQYAAAAABAAEAPMAAACJBQAAAAA=&#10;" stroked="f">
              <v:textbox style="mso-fit-shape-to-text:t">
                <w:txbxContent>
                  <w:p w:rsidR="004A2F29" w:rsidRPr="004F0D68" w:rsidRDefault="004A2F29" w:rsidP="009B3824">
                    <w:pPr>
                      <w:rPr>
                        <w:b/>
                        <w:color w:val="4F81BD" w:themeColor="accent1"/>
                      </w:rPr>
                    </w:pPr>
                    <w:r w:rsidRPr="004F0D68">
                      <w:rPr>
                        <w:b/>
                        <w:color w:val="4F81BD" w:themeColor="accent1"/>
                      </w:rPr>
                      <w:t>Headteacher: Mr C Sykes</w:t>
                    </w:r>
                  </w:p>
                  <w:p w:rsidR="004A2F29" w:rsidRPr="009B3824" w:rsidRDefault="004A2F29" w:rsidP="009B3824"/>
                  <w:p w:rsidR="004A2F29" w:rsidRPr="009B3824" w:rsidRDefault="004A2F29" w:rsidP="009B3824">
                    <w:pPr>
                      <w:rPr>
                        <w:b/>
                      </w:rPr>
                    </w:pPr>
                    <w:r w:rsidRPr="009B3824">
                      <w:rPr>
                        <w:b/>
                      </w:rPr>
                      <w:t>Upper Shirley High School</w:t>
                    </w:r>
                  </w:p>
                  <w:p w:rsidR="004A2F29" w:rsidRPr="009B3824" w:rsidRDefault="004A2F29" w:rsidP="009B3824">
                    <w:r w:rsidRPr="009B3824">
                      <w:t>Bellemoor Road</w:t>
                    </w:r>
                  </w:p>
                  <w:p w:rsidR="004A2F29" w:rsidRPr="009B3824" w:rsidRDefault="004A2F29" w:rsidP="009B3824">
                    <w:r w:rsidRPr="009B3824">
                      <w:t>Shirley</w:t>
                    </w:r>
                  </w:p>
                  <w:p w:rsidR="004A2F29" w:rsidRPr="009B3824" w:rsidRDefault="004A2F29" w:rsidP="009B3824">
                    <w:r w:rsidRPr="009B3824">
                      <w:t>Southampton</w:t>
                    </w:r>
                  </w:p>
                  <w:p w:rsidR="004A2F29" w:rsidRDefault="004A2F29" w:rsidP="009B3824">
                    <w:r w:rsidRPr="009B3824">
                      <w:t>SO15 7QU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5408" behindDoc="1" locked="1" layoutInCell="1" allowOverlap="1" wp14:anchorId="46171A57" wp14:editId="7F5A590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4440" cy="1476375"/>
          <wp:effectExtent l="0" t="0" r="0" b="9525"/>
          <wp:wrapNone/>
          <wp:docPr id="1" name="Picture 1" descr="USH LetterheadHIRESRE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H LetterheadHIRESREV1.jpg"/>
                  <pic:cNvPicPr/>
                </pic:nvPicPr>
                <pic:blipFill rotWithShape="1">
                  <a:blip r:embed="rId1"/>
                  <a:srcRect b="86200"/>
                  <a:stretch/>
                </pic:blipFill>
                <pic:spPr bwMode="auto">
                  <a:xfrm>
                    <a:off x="0" y="0"/>
                    <a:ext cx="7584440" cy="1476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44B06"/>
    <w:multiLevelType w:val="hybridMultilevel"/>
    <w:tmpl w:val="EB1E8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D613F"/>
    <w:multiLevelType w:val="hybridMultilevel"/>
    <w:tmpl w:val="FFD64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D3274"/>
    <w:multiLevelType w:val="hybridMultilevel"/>
    <w:tmpl w:val="3F3EAD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16A3"/>
    <w:multiLevelType w:val="hybridMultilevel"/>
    <w:tmpl w:val="506C8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63480"/>
    <w:multiLevelType w:val="multilevel"/>
    <w:tmpl w:val="BA14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DF2B92"/>
    <w:multiLevelType w:val="hybridMultilevel"/>
    <w:tmpl w:val="7DFC9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A7B48"/>
    <w:multiLevelType w:val="multilevel"/>
    <w:tmpl w:val="9EF4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8E3"/>
    <w:rsid w:val="00004F7E"/>
    <w:rsid w:val="000263E0"/>
    <w:rsid w:val="0002681D"/>
    <w:rsid w:val="00045474"/>
    <w:rsid w:val="00061A0E"/>
    <w:rsid w:val="000707AF"/>
    <w:rsid w:val="000803DF"/>
    <w:rsid w:val="000E5551"/>
    <w:rsid w:val="0015229D"/>
    <w:rsid w:val="001560D0"/>
    <w:rsid w:val="00163785"/>
    <w:rsid w:val="001871B4"/>
    <w:rsid w:val="001A4C58"/>
    <w:rsid w:val="001D0E03"/>
    <w:rsid w:val="001F6FD1"/>
    <w:rsid w:val="00204DB3"/>
    <w:rsid w:val="00247FCB"/>
    <w:rsid w:val="00274482"/>
    <w:rsid w:val="00277A56"/>
    <w:rsid w:val="002A2F38"/>
    <w:rsid w:val="002A3249"/>
    <w:rsid w:val="002D281E"/>
    <w:rsid w:val="002D5858"/>
    <w:rsid w:val="002D6566"/>
    <w:rsid w:val="002E0EEF"/>
    <w:rsid w:val="002E12E6"/>
    <w:rsid w:val="002F306A"/>
    <w:rsid w:val="00314FCF"/>
    <w:rsid w:val="003525B9"/>
    <w:rsid w:val="00363F36"/>
    <w:rsid w:val="00371331"/>
    <w:rsid w:val="003D3DA5"/>
    <w:rsid w:val="003E0504"/>
    <w:rsid w:val="00420BBB"/>
    <w:rsid w:val="00451D48"/>
    <w:rsid w:val="00460777"/>
    <w:rsid w:val="0046725F"/>
    <w:rsid w:val="00474148"/>
    <w:rsid w:val="00490082"/>
    <w:rsid w:val="004A2F29"/>
    <w:rsid w:val="004C3F50"/>
    <w:rsid w:val="004F0D68"/>
    <w:rsid w:val="00500C0A"/>
    <w:rsid w:val="00536DBD"/>
    <w:rsid w:val="0053771F"/>
    <w:rsid w:val="00562B2E"/>
    <w:rsid w:val="00565C0A"/>
    <w:rsid w:val="00595D76"/>
    <w:rsid w:val="005C59F6"/>
    <w:rsid w:val="005E438C"/>
    <w:rsid w:val="00605D1C"/>
    <w:rsid w:val="0068187C"/>
    <w:rsid w:val="00686399"/>
    <w:rsid w:val="006A18F0"/>
    <w:rsid w:val="006B3B28"/>
    <w:rsid w:val="006E7B28"/>
    <w:rsid w:val="007064AE"/>
    <w:rsid w:val="00715807"/>
    <w:rsid w:val="007178ED"/>
    <w:rsid w:val="0072481D"/>
    <w:rsid w:val="00727D29"/>
    <w:rsid w:val="00741BE4"/>
    <w:rsid w:val="00742390"/>
    <w:rsid w:val="00747F5E"/>
    <w:rsid w:val="007729E6"/>
    <w:rsid w:val="007929CF"/>
    <w:rsid w:val="007A5E3C"/>
    <w:rsid w:val="00823F14"/>
    <w:rsid w:val="00875FC7"/>
    <w:rsid w:val="008821D1"/>
    <w:rsid w:val="0088442B"/>
    <w:rsid w:val="00893763"/>
    <w:rsid w:val="008E612D"/>
    <w:rsid w:val="008F7563"/>
    <w:rsid w:val="009471B8"/>
    <w:rsid w:val="00972B4C"/>
    <w:rsid w:val="00980429"/>
    <w:rsid w:val="0098741D"/>
    <w:rsid w:val="009905E3"/>
    <w:rsid w:val="009B3824"/>
    <w:rsid w:val="009C4F28"/>
    <w:rsid w:val="009E71CA"/>
    <w:rsid w:val="00A04588"/>
    <w:rsid w:val="00A07BBE"/>
    <w:rsid w:val="00A632B8"/>
    <w:rsid w:val="00A704BE"/>
    <w:rsid w:val="00A907BC"/>
    <w:rsid w:val="00AA35D1"/>
    <w:rsid w:val="00AA3791"/>
    <w:rsid w:val="00AD1B25"/>
    <w:rsid w:val="00AE34A5"/>
    <w:rsid w:val="00B4251C"/>
    <w:rsid w:val="00B46F2D"/>
    <w:rsid w:val="00B84840"/>
    <w:rsid w:val="00BE77B1"/>
    <w:rsid w:val="00BF40B3"/>
    <w:rsid w:val="00BF5C36"/>
    <w:rsid w:val="00C150E1"/>
    <w:rsid w:val="00C6384F"/>
    <w:rsid w:val="00C741B8"/>
    <w:rsid w:val="00C77E06"/>
    <w:rsid w:val="00CC711A"/>
    <w:rsid w:val="00D92C25"/>
    <w:rsid w:val="00D95342"/>
    <w:rsid w:val="00DE0F22"/>
    <w:rsid w:val="00DF08A0"/>
    <w:rsid w:val="00E13599"/>
    <w:rsid w:val="00E2113E"/>
    <w:rsid w:val="00E66152"/>
    <w:rsid w:val="00E80021"/>
    <w:rsid w:val="00E8784B"/>
    <w:rsid w:val="00E9522A"/>
    <w:rsid w:val="00EA1207"/>
    <w:rsid w:val="00EA221C"/>
    <w:rsid w:val="00EC4FC6"/>
    <w:rsid w:val="00F0405A"/>
    <w:rsid w:val="00F05F20"/>
    <w:rsid w:val="00F338E3"/>
    <w:rsid w:val="00F41EAE"/>
    <w:rsid w:val="00F616B8"/>
    <w:rsid w:val="00FD47FE"/>
    <w:rsid w:val="00FD5862"/>
    <w:rsid w:val="00FF7A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C5825C"/>
  <w15:docId w15:val="{8519165B-7935-48D3-AA93-1F997638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hAnsi="Calibri" w:cs="Times New Roman"/>
      <w:sz w:val="22"/>
      <w:szCs w:val="22"/>
      <w:lang w:val="en-GB"/>
    </w:rPr>
  </w:style>
  <w:style w:type="paragraph" w:styleId="Heading2">
    <w:name w:val="heading 2"/>
    <w:basedOn w:val="Normal"/>
    <w:link w:val="Heading2Char"/>
    <w:uiPriority w:val="9"/>
    <w:qFormat/>
    <w:rsid w:val="00AA3791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929CF"/>
    <w:rPr>
      <w:b/>
      <w:bCs/>
    </w:rPr>
  </w:style>
  <w:style w:type="paragraph" w:customStyle="1" w:styleId="ocular-col">
    <w:name w:val="ocular-col"/>
    <w:basedOn w:val="Normal"/>
    <w:rsid w:val="007929C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05D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5C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87C"/>
    <w:rPr>
      <w:rFonts w:ascii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87C"/>
    <w:rPr>
      <w:rFonts w:ascii="Calibri" w:hAnsi="Calibri" w:cs="Times New Roman"/>
      <w:b/>
      <w:bCs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A3791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apple-tab-span">
    <w:name w:val="apple-tab-span"/>
    <w:basedOn w:val="DefaultParagraphFont"/>
    <w:rsid w:val="00AA379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A3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opher.janata@ushschool.org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TEMPLATES\USH%20Headed%20Paper%20December%202017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3280D-2304-4BBC-B024-8DD68D97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USH Headed Paper December 2017 Final</Template>
  <TotalTime>0</TotalTime>
  <Pages>2</Pages>
  <Words>187</Words>
  <Characters>1067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Nicolette Bateman</dc:creator>
  <cp:lastModifiedBy>Joanne Tomkies</cp:lastModifiedBy>
  <cp:revision>2</cp:revision>
  <cp:lastPrinted>2023-05-23T08:24:00Z</cp:lastPrinted>
  <dcterms:created xsi:type="dcterms:W3CDTF">2023-05-26T16:07:00Z</dcterms:created>
  <dcterms:modified xsi:type="dcterms:W3CDTF">2023-05-26T16:07:00Z</dcterms:modified>
</cp:coreProperties>
</file>